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0E0" w:rsidRPr="008500E0" w:rsidRDefault="008500E0" w:rsidP="008500E0">
      <w:pPr>
        <w:rPr>
          <w:lang w:val="en"/>
        </w:rPr>
      </w:pPr>
    </w:p>
    <w:p w:rsidR="00FB0115" w:rsidRDefault="004940C5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140" type="#_x0000_t158" style="position:absolute;margin-left:516.95pt;margin-top:13.3pt;width:204.9pt;height:70.4pt;z-index:251670528;mso-position-horizontal-relative:text;mso-position-vertical-relative:text" fillcolor="#eba813" strokecolor="red" strokeweight="1pt">
            <v:shadow on="t" color="#009" offset="7pt,-7pt"/>
            <v:textpath style="font-family:&quot;Impact&quot;;font-size:28pt;v-text-spacing:52429f;v-text-kern:t" trim="t" fitpath="t" xscale="f" string="BIRTHDAY PARTY RESULTZ"/>
          </v:shape>
        </w:pict>
      </w:r>
      <w:r w:rsidR="00F172A0">
        <w:rPr>
          <w:noProof/>
        </w:rPr>
        <mc:AlternateContent>
          <mc:Choice Requires="wps">
            <w:drawing>
              <wp:anchor distT="36576" distB="36576" distL="36576" distR="36576" simplePos="0" relativeHeight="251668480" behindDoc="1" locked="0" layoutInCell="1" allowOverlap="1">
                <wp:simplePos x="0" y="0"/>
                <wp:positionH relativeFrom="page">
                  <wp:posOffset>3612515</wp:posOffset>
                </wp:positionH>
                <wp:positionV relativeFrom="page">
                  <wp:posOffset>5638800</wp:posOffset>
                </wp:positionV>
                <wp:extent cx="2505710" cy="1547495"/>
                <wp:effectExtent l="2540" t="0" r="0" b="0"/>
                <wp:wrapNone/>
                <wp:docPr id="9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505710" cy="154749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0000"/>
                            </a:gs>
                            <a:gs pos="50000">
                              <a:srgbClr val="FFC000"/>
                            </a:gs>
                            <a:gs pos="100000">
                              <a:srgbClr val="FF0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CC99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284.45pt;margin-top:444pt;width:197.3pt;height:121.85pt;z-index:-251648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" fillcolor="red" stroked="f" strokecolor="#c90" strokeweight="0" insetpen="t">
                <v:fill color2="#ffc000" rotate="t" focus="50%" type="gradient"/>
                <v:shadow color="#ccc"/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F172A0">
        <w:rPr>
          <w:noProof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0A45F8E" wp14:editId="4CF2A82C">
                <wp:simplePos x="0" y="0"/>
                <wp:positionH relativeFrom="page">
                  <wp:posOffset>3735070</wp:posOffset>
                </wp:positionH>
                <wp:positionV relativeFrom="page">
                  <wp:posOffset>5936615</wp:posOffset>
                </wp:positionV>
                <wp:extent cx="2433320" cy="729615"/>
                <wp:effectExtent l="1270" t="2540" r="3810" b="1270"/>
                <wp:wrapNone/>
                <wp:docPr id="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33320" cy="729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65640" w:rsidRDefault="00065640" w:rsidP="00065640">
                            <w:pPr>
                              <w:pStyle w:val="Address1"/>
                              <w:spacing w:after="0"/>
                              <w:rPr>
                                <w:b/>
                              </w:rPr>
                            </w:pPr>
                          </w:p>
                          <w:p w:rsidR="000C0A51" w:rsidRDefault="00065640" w:rsidP="00065640">
                            <w:pPr>
                              <w:pStyle w:val="Address1"/>
                              <w:spacing w:after="0"/>
                            </w:pPr>
                            <w:r w:rsidRPr="00065640">
                              <w:rPr>
                                <w:b/>
                              </w:rPr>
                              <w:t>Address</w:t>
                            </w:r>
                            <w:r>
                              <w:t xml:space="preserve">:  </w:t>
                            </w:r>
                            <w:r w:rsidR="00144C64">
                              <w:t>3215 Bridge Road Suite 4</w:t>
                            </w:r>
                          </w:p>
                          <w:p w:rsidR="00316830" w:rsidRDefault="00065640" w:rsidP="00065640">
                            <w:pPr>
                              <w:pStyle w:val="Address1"/>
                              <w:spacing w:after="0"/>
                            </w:pPr>
                            <w:r>
                              <w:t xml:space="preserve">                </w:t>
                            </w:r>
                            <w:r w:rsidR="00144C64">
                              <w:t>Suffolk</w:t>
                            </w:r>
                            <w:r w:rsidR="00316830" w:rsidRPr="000C0A51">
                              <w:t xml:space="preserve">, </w:t>
                            </w:r>
                            <w:r w:rsidR="00144C64">
                              <w:t>VA 23435</w:t>
                            </w:r>
                          </w:p>
                          <w:p w:rsidR="00144C64" w:rsidRDefault="00316830" w:rsidP="00065640">
                            <w:pPr>
                              <w:pStyle w:val="Address1"/>
                              <w:spacing w:after="0"/>
                            </w:pPr>
                            <w:r w:rsidRPr="00044C88">
                              <w:rPr>
                                <w:rStyle w:val="Address2Char"/>
                              </w:rPr>
                              <w:t>Phone</w:t>
                            </w:r>
                            <w:r w:rsidRPr="00065640">
                              <w:rPr>
                                <w:rStyle w:val="Address2Char"/>
                                <w:b w:val="0"/>
                              </w:rPr>
                              <w:t>:</w:t>
                            </w:r>
                            <w:r w:rsidRPr="00044C88">
                              <w:rPr>
                                <w:rStyle w:val="Address2Char"/>
                              </w:rPr>
                              <w:t xml:space="preserve">  </w:t>
                            </w:r>
                            <w:r w:rsidR="00065640">
                              <w:rPr>
                                <w:rStyle w:val="Address2Char"/>
                              </w:rPr>
                              <w:t xml:space="preserve">  </w:t>
                            </w:r>
                            <w:r w:rsidR="00144C64" w:rsidRPr="00144C64">
                              <w:rPr>
                                <w:rStyle w:val="Address2Char"/>
                                <w:b w:val="0"/>
                              </w:rPr>
                              <w:t>757</w:t>
                            </w:r>
                            <w:r w:rsidR="00144C64">
                              <w:t>.679</w:t>
                            </w:r>
                            <w:r w:rsidRPr="000C0A51">
                              <w:t>.</w:t>
                            </w:r>
                            <w:r w:rsidR="00144C64">
                              <w:t>3399</w:t>
                            </w:r>
                          </w:p>
                          <w:p w:rsidR="00316830" w:rsidRPr="000C0A51" w:rsidRDefault="00316830" w:rsidP="00065640">
                            <w:pPr>
                              <w:pStyle w:val="Address1"/>
                              <w:spacing w:after="0"/>
                            </w:pPr>
                            <w:r w:rsidRPr="00065640">
                              <w:rPr>
                                <w:b/>
                              </w:rPr>
                              <w:t>E-mail address</w:t>
                            </w:r>
                            <w:r w:rsidR="00144C64">
                              <w:t>: charmink300@yahoo.com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294.1pt;margin-top:467.45pt;width:191.6pt;height:57.4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" filled="f" fillcolor="black" stroked="f" strokeweight="0" insetpen="t">
                <o:lock v:ext="edit" shapetype="t"/>
                <v:textbox style="mso-fit-shape-to-text:t" inset="2.85pt,2.85pt,2.85pt,2.85pt">
                  <w:txbxContent>
                    <w:p w:rsidR="00065640" w:rsidRDefault="00065640" w:rsidP="00065640">
                      <w:pPr>
                        <w:pStyle w:val="Address1"/>
                        <w:spacing w:after="0"/>
                        <w:rPr>
                          <w:b/>
                        </w:rPr>
                      </w:pPr>
                    </w:p>
                    <w:p w:rsidR="000C0A51" w:rsidRDefault="00065640" w:rsidP="00065640">
                      <w:pPr>
                        <w:pStyle w:val="Address1"/>
                        <w:spacing w:after="0"/>
                      </w:pPr>
                      <w:r w:rsidRPr="00065640">
                        <w:rPr>
                          <w:b/>
                        </w:rPr>
                        <w:t>Address</w:t>
                      </w:r>
                      <w:r>
                        <w:t xml:space="preserve">:  </w:t>
                      </w:r>
                      <w:r w:rsidR="00144C64">
                        <w:t>3215 Bridge Road Suite 4</w:t>
                      </w:r>
                    </w:p>
                    <w:p w:rsidR="00316830" w:rsidRDefault="00065640" w:rsidP="00065640">
                      <w:pPr>
                        <w:pStyle w:val="Address1"/>
                        <w:spacing w:after="0"/>
                      </w:pPr>
                      <w:r>
                        <w:t xml:space="preserve">                </w:t>
                      </w:r>
                      <w:r w:rsidR="00144C64">
                        <w:t>Suffolk</w:t>
                      </w:r>
                      <w:r w:rsidR="00316830" w:rsidRPr="000C0A51">
                        <w:t xml:space="preserve">, </w:t>
                      </w:r>
                      <w:r w:rsidR="00144C64">
                        <w:t>VA 23435</w:t>
                      </w:r>
                    </w:p>
                    <w:p w:rsidR="00144C64" w:rsidRDefault="00316830" w:rsidP="00065640">
                      <w:pPr>
                        <w:pStyle w:val="Address1"/>
                        <w:spacing w:after="0"/>
                      </w:pPr>
                      <w:r w:rsidRPr="00044C88">
                        <w:rPr>
                          <w:rStyle w:val="Address2Char"/>
                        </w:rPr>
                        <w:t>Phone</w:t>
                      </w:r>
                      <w:r w:rsidRPr="00065640">
                        <w:rPr>
                          <w:rStyle w:val="Address2Char"/>
                          <w:b w:val="0"/>
                        </w:rPr>
                        <w:t>:</w:t>
                      </w:r>
                      <w:r w:rsidRPr="00044C88">
                        <w:rPr>
                          <w:rStyle w:val="Address2Char"/>
                        </w:rPr>
                        <w:t xml:space="preserve">  </w:t>
                      </w:r>
                      <w:r w:rsidR="00065640">
                        <w:rPr>
                          <w:rStyle w:val="Address2Char"/>
                        </w:rPr>
                        <w:t xml:space="preserve">  </w:t>
                      </w:r>
                      <w:r w:rsidR="00144C64" w:rsidRPr="00144C64">
                        <w:rPr>
                          <w:rStyle w:val="Address2Char"/>
                          <w:b w:val="0"/>
                        </w:rPr>
                        <w:t>757</w:t>
                      </w:r>
                      <w:r w:rsidR="00144C64">
                        <w:t>.679</w:t>
                      </w:r>
                      <w:r w:rsidRPr="000C0A51">
                        <w:t>.</w:t>
                      </w:r>
                      <w:r w:rsidR="00144C64">
                        <w:t>3399</w:t>
                      </w:r>
                    </w:p>
                    <w:p w:rsidR="00316830" w:rsidRPr="000C0A51" w:rsidRDefault="00316830" w:rsidP="00065640">
                      <w:pPr>
                        <w:pStyle w:val="Address1"/>
                        <w:spacing w:after="0"/>
                      </w:pPr>
                      <w:r w:rsidRPr="00065640">
                        <w:rPr>
                          <w:b/>
                        </w:rPr>
                        <w:t>E-mail address</w:t>
                      </w:r>
                      <w:r w:rsidR="00144C64">
                        <w:t>: charmink300@yahoo.com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72A0">
        <w:rPr>
          <w:noProof/>
        </w:rPr>
        <mc:AlternateContent>
          <mc:Choice Requires="wps">
            <w:drawing>
              <wp:anchor distT="36576" distB="36576" distL="36576" distR="36576" simplePos="0" relativeHeight="251648000" behindDoc="0" locked="0" layoutInCell="1" allowOverlap="1" wp14:anchorId="142A74CE" wp14:editId="3BCFCDFD">
                <wp:simplePos x="0" y="0"/>
                <wp:positionH relativeFrom="column">
                  <wp:posOffset>3913505</wp:posOffset>
                </wp:positionH>
                <wp:positionV relativeFrom="paragraph">
                  <wp:posOffset>4489450</wp:posOffset>
                </wp:positionV>
                <wp:extent cx="1370965" cy="685800"/>
                <wp:effectExtent l="0" t="3175" r="1905" b="0"/>
                <wp:wrapNone/>
                <wp:docPr id="7" name="Rectangle 29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37096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308.15pt;margin-top:353.5pt;width:107.95pt;height:54pt;z-index:251648000;visibility:hidden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" filled="f" fillcolor="black" stroked="f" strokecolor="white" strokeweight="0" insetpen="t">
                <o:lock v:ext="edit" shapetype="t"/>
                <v:textbox inset="2.88pt,2.88pt,2.88pt,2.88pt"/>
              </v:rect>
            </w:pict>
          </mc:Fallback>
        </mc:AlternateContent>
      </w:r>
    </w:p>
    <w:p w:rsidR="00FB0115" w:rsidRDefault="001A2A86">
      <w:r>
        <w:rPr>
          <w:noProof/>
        </w:rPr>
        <w:drawing>
          <wp:anchor distT="0" distB="0" distL="114300" distR="114300" simplePos="0" relativeHeight="251674624" behindDoc="1" locked="0" layoutInCell="1" allowOverlap="1" wp14:anchorId="42CC322A" wp14:editId="2EAD5C49">
            <wp:simplePos x="0" y="0"/>
            <wp:positionH relativeFrom="column">
              <wp:posOffset>3217545</wp:posOffset>
            </wp:positionH>
            <wp:positionV relativeFrom="paragraph">
              <wp:posOffset>50800</wp:posOffset>
            </wp:positionV>
            <wp:extent cx="2346960" cy="667385"/>
            <wp:effectExtent l="0" t="0" r="0" b="0"/>
            <wp:wrapTight wrapText="bothSides">
              <wp:wrapPolygon edited="0">
                <wp:start x="1403" y="0"/>
                <wp:lineTo x="0" y="617"/>
                <wp:lineTo x="0" y="19730"/>
                <wp:lineTo x="6838" y="20963"/>
                <wp:lineTo x="19636" y="20963"/>
                <wp:lineTo x="21039" y="19730"/>
                <wp:lineTo x="21390" y="16030"/>
                <wp:lineTo x="21390" y="1233"/>
                <wp:lineTo x="21039" y="617"/>
                <wp:lineTo x="15078" y="0"/>
                <wp:lineTo x="1403" y="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115" w:rsidRPr="001A2A86" w:rsidRDefault="00FB0115" w:rsidP="001F2C05">
      <w:pPr>
        <w:ind w:firstLine="720"/>
        <w:rPr>
          <w:i/>
          <w:sz w:val="28"/>
          <w:szCs w:val="28"/>
        </w:rPr>
      </w:pPr>
      <w:r w:rsidRPr="001A2A86">
        <w:rPr>
          <w:i/>
          <w:color w:val="C00000"/>
          <w:sz w:val="28"/>
          <w:szCs w:val="28"/>
        </w:rPr>
        <w:t>Take</w:t>
      </w:r>
      <w:r w:rsidRPr="001A2A86">
        <w:rPr>
          <w:i/>
          <w:sz w:val="28"/>
          <w:szCs w:val="28"/>
        </w:rPr>
        <w:t xml:space="preserve"> </w:t>
      </w:r>
      <w:r w:rsidRPr="001A2A86">
        <w:rPr>
          <w:i/>
          <w:color w:val="EC8912"/>
          <w:sz w:val="28"/>
          <w:szCs w:val="28"/>
        </w:rPr>
        <w:t>a</w:t>
      </w:r>
      <w:r w:rsidRPr="001A2A86">
        <w:rPr>
          <w:i/>
          <w:sz w:val="28"/>
          <w:szCs w:val="28"/>
        </w:rPr>
        <w:t xml:space="preserve"> </w:t>
      </w:r>
      <w:r w:rsidRPr="001A2A86">
        <w:rPr>
          <w:i/>
          <w:color w:val="C00000"/>
          <w:sz w:val="28"/>
          <w:szCs w:val="28"/>
        </w:rPr>
        <w:t>look</w:t>
      </w:r>
      <w:r w:rsidRPr="001A2A86">
        <w:rPr>
          <w:i/>
          <w:sz w:val="28"/>
          <w:szCs w:val="28"/>
        </w:rPr>
        <w:t xml:space="preserve"> </w:t>
      </w:r>
      <w:r w:rsidRPr="001A2A86">
        <w:rPr>
          <w:i/>
          <w:color w:val="EC8912"/>
          <w:sz w:val="28"/>
          <w:szCs w:val="28"/>
        </w:rPr>
        <w:t>inside</w:t>
      </w:r>
      <w:r w:rsidRPr="001A2A86">
        <w:rPr>
          <w:i/>
          <w:sz w:val="28"/>
          <w:szCs w:val="28"/>
        </w:rPr>
        <w:t xml:space="preserve"> </w:t>
      </w:r>
    </w:p>
    <w:p w:rsidR="00FB0115" w:rsidRPr="001A2A86" w:rsidRDefault="00FB0115" w:rsidP="001F2C05">
      <w:pPr>
        <w:ind w:left="720" w:firstLine="720"/>
        <w:rPr>
          <w:i/>
          <w:sz w:val="28"/>
          <w:szCs w:val="28"/>
        </w:rPr>
      </w:pPr>
      <w:r w:rsidRPr="001A2A86">
        <w:rPr>
          <w:i/>
          <w:color w:val="C00000"/>
          <w:sz w:val="28"/>
          <w:szCs w:val="28"/>
        </w:rPr>
        <w:t>&amp;</w:t>
      </w:r>
      <w:r w:rsidRPr="001A2A86">
        <w:rPr>
          <w:i/>
          <w:sz w:val="28"/>
          <w:szCs w:val="28"/>
        </w:rPr>
        <w:t xml:space="preserve"> </w:t>
      </w:r>
    </w:p>
    <w:p w:rsidR="00FB0115" w:rsidRPr="001A2A86" w:rsidRDefault="001F2C05" w:rsidP="001F2C05">
      <w:pPr>
        <w:rPr>
          <w:i/>
          <w:sz w:val="28"/>
          <w:szCs w:val="28"/>
        </w:rPr>
      </w:pPr>
      <w:r w:rsidRPr="001A2A86">
        <w:rPr>
          <w:i/>
          <w:color w:val="EC8912"/>
          <w:sz w:val="28"/>
          <w:szCs w:val="28"/>
        </w:rPr>
        <w:t xml:space="preserve">    See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C00000"/>
          <w:sz w:val="28"/>
          <w:szCs w:val="28"/>
        </w:rPr>
        <w:t>all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EC8912"/>
          <w:sz w:val="28"/>
          <w:szCs w:val="28"/>
        </w:rPr>
        <w:t>that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C00000"/>
          <w:sz w:val="28"/>
          <w:szCs w:val="28"/>
        </w:rPr>
        <w:t>we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EC8912"/>
          <w:sz w:val="28"/>
          <w:szCs w:val="28"/>
        </w:rPr>
        <w:t>have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C00000"/>
          <w:sz w:val="28"/>
          <w:szCs w:val="28"/>
        </w:rPr>
        <w:t>to</w:t>
      </w:r>
      <w:r w:rsidR="00FB0115" w:rsidRPr="001A2A86">
        <w:rPr>
          <w:i/>
          <w:sz w:val="28"/>
          <w:szCs w:val="28"/>
        </w:rPr>
        <w:t xml:space="preserve"> </w:t>
      </w:r>
      <w:r w:rsidR="00FB0115" w:rsidRPr="001A2A86">
        <w:rPr>
          <w:i/>
          <w:color w:val="EC8912"/>
          <w:sz w:val="28"/>
          <w:szCs w:val="28"/>
        </w:rPr>
        <w:t>offer</w:t>
      </w:r>
    </w:p>
    <w:p w:rsidR="006514AF" w:rsidRDefault="00F172A0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7570470</wp:posOffset>
            </wp:positionH>
            <wp:positionV relativeFrom="paragraph">
              <wp:posOffset>1677035</wp:posOffset>
            </wp:positionV>
            <wp:extent cx="674370" cy="789305"/>
            <wp:effectExtent l="0" t="0" r="0" b="0"/>
            <wp:wrapNone/>
            <wp:docPr id="119" name="Picture 119" descr="C:\Users\erica.r.evans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erica.r.evans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2540</wp:posOffset>
            </wp:positionV>
            <wp:extent cx="2477135" cy="3326130"/>
            <wp:effectExtent l="0" t="0" r="0" b="7620"/>
            <wp:wrapTight wrapText="bothSides">
              <wp:wrapPolygon edited="0">
                <wp:start x="0" y="0"/>
                <wp:lineTo x="0" y="21526"/>
                <wp:lineTo x="21428" y="21526"/>
                <wp:lineTo x="21428" y="0"/>
                <wp:lineTo x="0" y="0"/>
              </wp:wrapPolygon>
            </wp:wrapTight>
            <wp:docPr id="122" name="Picture 122" descr="C:\Users\erica.r.evans\Desktop\imagesT2QD1Y8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erica.r.evans\Desktop\imagesT2QD1Y8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332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5168" behindDoc="0" locked="0" layoutInCell="1" allowOverlap="1">
                <wp:simplePos x="0" y="0"/>
                <wp:positionH relativeFrom="page">
                  <wp:posOffset>7113905</wp:posOffset>
                </wp:positionH>
                <wp:positionV relativeFrom="page">
                  <wp:posOffset>6073140</wp:posOffset>
                </wp:positionV>
                <wp:extent cx="2291715" cy="661670"/>
                <wp:effectExtent l="0" t="0" r="0" b="0"/>
                <wp:wrapNone/>
                <wp:docPr id="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2917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99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514AF" w:rsidRPr="00656B3B" w:rsidRDefault="00656B3B" w:rsidP="00656B3B">
                            <w:pPr>
                              <w:pStyle w:val="Heading1"/>
                              <w:jc w:val="center"/>
                              <w:rPr>
                                <w:i/>
                                <w:color w:val="auto"/>
                              </w:rPr>
                            </w:pPr>
                            <w:r w:rsidRPr="00656B3B">
                              <w:rPr>
                                <w:i/>
                                <w:color w:val="C00000"/>
                              </w:rPr>
                              <w:t>“</w:t>
                            </w:r>
                            <w:r w:rsidR="00065640" w:rsidRPr="00656B3B">
                              <w:rPr>
                                <w:i/>
                                <w:color w:val="EC8912"/>
                              </w:rPr>
                              <w:t>Giving</w:t>
                            </w:r>
                            <w:r w:rsidR="00065640"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65640" w:rsidRPr="00656B3B">
                              <w:rPr>
                                <w:i/>
                                <w:color w:val="C00000"/>
                              </w:rPr>
                              <w:t>you</w:t>
                            </w:r>
                            <w:r w:rsidR="00065640"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="00BA643C">
                              <w:rPr>
                                <w:i/>
                                <w:color w:val="EC8912"/>
                              </w:rPr>
                              <w:t>superior</w:t>
                            </w:r>
                            <w:r w:rsidR="00065640" w:rsidRPr="00656B3B">
                              <w:rPr>
                                <w:i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="00065640" w:rsidRPr="00656B3B">
                              <w:rPr>
                                <w:i/>
                                <w:color w:val="C00000"/>
                              </w:rPr>
                              <w:t>resultz</w:t>
                            </w:r>
                            <w:proofErr w:type="spellEnd"/>
                            <w:r w:rsidR="00065640"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65640" w:rsidRPr="00656B3B">
                              <w:rPr>
                                <w:i/>
                                <w:color w:val="EC8912"/>
                              </w:rPr>
                              <w:t>for</w:t>
                            </w:r>
                            <w:r w:rsidR="00065640"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Pr="00656B3B">
                              <w:rPr>
                                <w:i/>
                                <w:color w:val="C00000"/>
                              </w:rPr>
                              <w:t>all</w:t>
                            </w:r>
                            <w:r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Pr="00656B3B">
                              <w:rPr>
                                <w:i/>
                                <w:color w:val="EC8912"/>
                              </w:rPr>
                              <w:t>of</w:t>
                            </w:r>
                            <w:r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="00065640" w:rsidRPr="00656B3B">
                              <w:rPr>
                                <w:i/>
                                <w:color w:val="C00000"/>
                              </w:rPr>
                              <w:t>your</w:t>
                            </w:r>
                            <w:r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Pr="00656B3B">
                              <w:rPr>
                                <w:i/>
                                <w:color w:val="EC8912"/>
                              </w:rPr>
                              <w:t>party</w:t>
                            </w:r>
                            <w:r w:rsidRPr="00656B3B">
                              <w:rPr>
                                <w:i/>
                                <w:color w:val="auto"/>
                              </w:rPr>
                              <w:t xml:space="preserve"> </w:t>
                            </w:r>
                            <w:r w:rsidRPr="00656B3B">
                              <w:rPr>
                                <w:i/>
                                <w:color w:val="C00000"/>
                              </w:rPr>
                              <w:t>needs</w:t>
                            </w:r>
                            <w:r w:rsidRPr="00656B3B">
                              <w:rPr>
                                <w:i/>
                                <w:color w:val="EB9E13"/>
                              </w:rPr>
                              <w:t>!</w:t>
                            </w:r>
                            <w:r>
                              <w:rPr>
                                <w:i/>
                                <w:color w:val="C00000"/>
                              </w:rPr>
                              <w:t>!</w:t>
                            </w:r>
                            <w:r w:rsidRPr="00656B3B">
                              <w:rPr>
                                <w:i/>
                                <w:color w:val="EB9E13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margin-left:560.15pt;margin-top:478.2pt;width:180.45pt;height:52.1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" filled="f" fillcolor="#c90" stroked="f" strokeweight="0" insetpen="t">
                <o:lock v:ext="edit" shapetype="t"/>
                <v:textbox inset="2.85pt,2.85pt,2.85pt,2.85pt">
                  <w:txbxContent>
                    <w:p w:rsidR="006514AF" w:rsidRPr="00656B3B" w:rsidRDefault="00656B3B" w:rsidP="00656B3B">
                      <w:pPr>
                        <w:pStyle w:val="Heading1"/>
                        <w:jc w:val="center"/>
                        <w:rPr>
                          <w:i/>
                          <w:color w:val="auto"/>
                        </w:rPr>
                      </w:pPr>
                      <w:r w:rsidRPr="00656B3B">
                        <w:rPr>
                          <w:i/>
                          <w:color w:val="C00000"/>
                        </w:rPr>
                        <w:t>“</w:t>
                      </w:r>
                      <w:r w:rsidR="00065640" w:rsidRPr="00656B3B">
                        <w:rPr>
                          <w:i/>
                          <w:color w:val="EC8912"/>
                        </w:rPr>
                        <w:t>Giving</w:t>
                      </w:r>
                      <w:r w:rsidR="00065640"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="00065640" w:rsidRPr="00656B3B">
                        <w:rPr>
                          <w:i/>
                          <w:color w:val="C00000"/>
                        </w:rPr>
                        <w:t>you</w:t>
                      </w:r>
                      <w:r w:rsidR="00065640"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="00BA643C">
                        <w:rPr>
                          <w:i/>
                          <w:color w:val="EC8912"/>
                        </w:rPr>
                        <w:t>superior</w:t>
                      </w:r>
                      <w:r w:rsidR="00065640" w:rsidRPr="00656B3B">
                        <w:rPr>
                          <w:i/>
                          <w:color w:val="FF0000"/>
                        </w:rPr>
                        <w:t xml:space="preserve"> </w:t>
                      </w:r>
                      <w:r w:rsidR="00065640" w:rsidRPr="00656B3B">
                        <w:rPr>
                          <w:i/>
                          <w:color w:val="C00000"/>
                        </w:rPr>
                        <w:t>resultz</w:t>
                      </w:r>
                      <w:r w:rsidR="00065640"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="00065640" w:rsidRPr="00656B3B">
                        <w:rPr>
                          <w:i/>
                          <w:color w:val="EC8912"/>
                        </w:rPr>
                        <w:t>for</w:t>
                      </w:r>
                      <w:r w:rsidR="00065640"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Pr="00656B3B">
                        <w:rPr>
                          <w:i/>
                          <w:color w:val="C00000"/>
                        </w:rPr>
                        <w:t>all</w:t>
                      </w:r>
                      <w:r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Pr="00656B3B">
                        <w:rPr>
                          <w:i/>
                          <w:color w:val="EC8912"/>
                        </w:rPr>
                        <w:t>of</w:t>
                      </w:r>
                      <w:r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="00065640" w:rsidRPr="00656B3B">
                        <w:rPr>
                          <w:i/>
                          <w:color w:val="C00000"/>
                        </w:rPr>
                        <w:t>your</w:t>
                      </w:r>
                      <w:r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Pr="00656B3B">
                        <w:rPr>
                          <w:i/>
                          <w:color w:val="EC8912"/>
                        </w:rPr>
                        <w:t>party</w:t>
                      </w:r>
                      <w:r w:rsidRPr="00656B3B">
                        <w:rPr>
                          <w:i/>
                          <w:color w:val="auto"/>
                        </w:rPr>
                        <w:t xml:space="preserve"> </w:t>
                      </w:r>
                      <w:r w:rsidRPr="00656B3B">
                        <w:rPr>
                          <w:i/>
                          <w:color w:val="C00000"/>
                        </w:rPr>
                        <w:t>needs</w:t>
                      </w:r>
                      <w:r w:rsidRPr="00656B3B">
                        <w:rPr>
                          <w:i/>
                          <w:color w:val="EB9E13"/>
                        </w:rPr>
                        <w:t>!</w:t>
                      </w:r>
                      <w:r>
                        <w:rPr>
                          <w:i/>
                          <w:color w:val="C00000"/>
                        </w:rPr>
                        <w:t>!</w:t>
                      </w:r>
                      <w:r w:rsidRPr="00656B3B">
                        <w:rPr>
                          <w:i/>
                          <w:color w:val="EB9E13"/>
                        </w:rPr>
                        <w:t>”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0048" behindDoc="0" locked="0" layoutInCell="1" allowOverlap="1">
                <wp:simplePos x="0" y="0"/>
                <wp:positionH relativeFrom="page">
                  <wp:posOffset>7116445</wp:posOffset>
                </wp:positionH>
                <wp:positionV relativeFrom="page">
                  <wp:posOffset>6851015</wp:posOffset>
                </wp:positionV>
                <wp:extent cx="2368550" cy="0"/>
                <wp:effectExtent l="10795" t="6350" r="11430" b="12700"/>
                <wp:wrapNone/>
                <wp:docPr id="5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855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CC99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" o:spid="_x0000_s1026" style="position:absolute;z-index:25165004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60.35pt,539.45pt" to="746.85pt,53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" strokecolor="#c90" strokeweight=".25pt">
                <v:shadow color="#ccc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46976" behindDoc="0" locked="0" layoutInCell="1" allowOverlap="1">
                <wp:simplePos x="0" y="0"/>
                <wp:positionH relativeFrom="page">
                  <wp:posOffset>508000</wp:posOffset>
                </wp:positionH>
                <wp:positionV relativeFrom="page">
                  <wp:posOffset>2747010</wp:posOffset>
                </wp:positionV>
                <wp:extent cx="2141220" cy="3456940"/>
                <wp:effectExtent l="3175" t="3810" r="2540" b="127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141220" cy="3456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514AF" w:rsidRPr="0086136F" w:rsidRDefault="00F172A0" w:rsidP="00FB0115">
                            <w:pPr>
                              <w:pStyle w:val="tagline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67618" cy="3589361"/>
                                  <wp:effectExtent l="0" t="0" r="8890" b="0"/>
                                  <wp:docPr id="123" name="Picture 123" descr="C:\Users\erica.r.evans\Desktop\images211AJ3R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3" descr="C:\Users\erica.r.evans\Desktop\images211AJ3R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7560" cy="3589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40pt;margin-top:216.3pt;width:168.6pt;height:272.2pt;z-index:251646976;visibility:visible;mso-wrap-style:non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" stroked="f" strokeweight="0" insetpen="t">
                <v:shadow color="#ccc"/>
                <o:lock v:ext="edit" shapetype="t"/>
                <v:textbox style="mso-fit-shape-to-text:t" inset="2.85pt,2.85pt,2.85pt,2.85pt">
                  <w:txbxContent>
                    <w:p w:rsidR="006514AF" w:rsidRPr="0086136F" w:rsidRDefault="00F172A0" w:rsidP="00FB0115">
                      <w:pPr>
                        <w:pStyle w:val="tagline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67618" cy="3589361"/>
                            <wp:effectExtent l="0" t="0" r="8890" b="0"/>
                            <wp:docPr id="123" name="Picture 123" descr="C:\Users\erica.r.evans\Desktop\images211AJ3R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3" descr="C:\Users\erica.r.evans\Desktop\images211AJ3R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67560" cy="3589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0A51" w:rsidRPr="00FB0115">
        <w:br w:type="page"/>
      </w:r>
      <w:bookmarkStart w:id="0" w:name="_GoBack"/>
      <w:bookmarkEnd w:id="0"/>
      <w:r w:rsidR="004940C5">
        <w:rPr>
          <w:noProof/>
        </w:rPr>
        <w:lastRenderedPageBreak/>
        <w:drawing>
          <wp:anchor distT="0" distB="0" distL="114300" distR="114300" simplePos="0" relativeHeight="251702272" behindDoc="1" locked="0" layoutInCell="1" allowOverlap="1" wp14:anchorId="5197A5AF" wp14:editId="41BC1C77">
            <wp:simplePos x="0" y="0"/>
            <wp:positionH relativeFrom="column">
              <wp:posOffset>6093460</wp:posOffset>
            </wp:positionH>
            <wp:positionV relativeFrom="paragraph">
              <wp:posOffset>4927600</wp:posOffset>
            </wp:positionV>
            <wp:extent cx="1833880" cy="1741170"/>
            <wp:effectExtent l="114300" t="114300" r="109220" b="125730"/>
            <wp:wrapTight wrapText="bothSides">
              <wp:wrapPolygon edited="0">
                <wp:start x="-495" y="5"/>
                <wp:lineTo x="-452" y="15247"/>
                <wp:lineTo x="-271" y="20464"/>
                <wp:lineTo x="8694" y="21638"/>
                <wp:lineTo x="20689" y="21689"/>
                <wp:lineTo x="20911" y="21659"/>
                <wp:lineTo x="21802" y="21539"/>
                <wp:lineTo x="22016" y="8407"/>
                <wp:lineTo x="21578" y="1080"/>
                <wp:lineTo x="21264" y="-1499"/>
                <wp:lineTo x="13081" y="-1825"/>
                <wp:lineTo x="1063" y="-205"/>
                <wp:lineTo x="-495" y="5"/>
              </wp:wrapPolygon>
            </wp:wrapTight>
            <wp:docPr id="1" name="Picture 1" descr="C:\Users\erica.r.evans\Desktop\1622324_343294815852559_67066217574604108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a.r.evans\Desktop\1622324_343294815852559_6706621757460410863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37608">
                      <a:off x="0" y="0"/>
                      <a:ext cx="183388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0C5">
        <w:rPr>
          <w:noProof/>
        </w:rPr>
        <w:drawing>
          <wp:anchor distT="0" distB="0" distL="114300" distR="114300" simplePos="0" relativeHeight="251699200" behindDoc="1" locked="0" layoutInCell="1" allowOverlap="1" wp14:anchorId="213695B0" wp14:editId="46193F21">
            <wp:simplePos x="0" y="0"/>
            <wp:positionH relativeFrom="column">
              <wp:posOffset>6510020</wp:posOffset>
            </wp:positionH>
            <wp:positionV relativeFrom="paragraph">
              <wp:posOffset>3709670</wp:posOffset>
            </wp:positionV>
            <wp:extent cx="1138555" cy="1146175"/>
            <wp:effectExtent l="0" t="3810" r="635" b="635"/>
            <wp:wrapTight wrapText="bothSides">
              <wp:wrapPolygon edited="0">
                <wp:start x="-72" y="21528"/>
                <wp:lineTo x="21251" y="21528"/>
                <wp:lineTo x="21251" y="347"/>
                <wp:lineTo x="-72" y="347"/>
                <wp:lineTo x="-72" y="21528"/>
              </wp:wrapPolygon>
            </wp:wrapTight>
            <wp:docPr id="137" name="Picture 137" descr="C:\Users\erica.r.evans\AppData\Local\Microsoft\Windows\Temporary Internet Files\Content.Outlook\6F02YGPV\IMG_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erica.r.evans\AppData\Local\Microsoft\Windows\Temporary Internet Files\Content.Outlook\6F02YGPV\IMG_39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855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0C5">
        <w:rPr>
          <w:noProof/>
        </w:rPr>
        <w:drawing>
          <wp:anchor distT="0" distB="0" distL="114300" distR="114300" simplePos="0" relativeHeight="251695104" behindDoc="1" locked="0" layoutInCell="1" allowOverlap="1" wp14:anchorId="3862D4C6" wp14:editId="428992FC">
            <wp:simplePos x="0" y="0"/>
            <wp:positionH relativeFrom="column">
              <wp:posOffset>6355715</wp:posOffset>
            </wp:positionH>
            <wp:positionV relativeFrom="paragraph">
              <wp:posOffset>2389505</wp:posOffset>
            </wp:positionV>
            <wp:extent cx="1410970" cy="1166495"/>
            <wp:effectExtent l="7937" t="0" r="6668" b="6667"/>
            <wp:wrapTight wrapText="bothSides">
              <wp:wrapPolygon edited="0">
                <wp:start x="122" y="21747"/>
                <wp:lineTo x="21410" y="21747"/>
                <wp:lineTo x="21410" y="229"/>
                <wp:lineTo x="122" y="229"/>
                <wp:lineTo x="122" y="21747"/>
              </wp:wrapPolygon>
            </wp:wrapTight>
            <wp:docPr id="135" name="Picture 135" descr="C:\Users\erica.r.evans\AppData\Local\Microsoft\Windows\Temporary Internet Files\Content.Outlook\6F02YGPV\IMG_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erica.r.evans\AppData\Local\Microsoft\Windows\Temporary Internet Files\Content.Outlook\6F02YGPV\IMG_3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097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0C5">
        <w:rPr>
          <w:noProof/>
        </w:rPr>
        <w:drawing>
          <wp:anchor distT="0" distB="0" distL="114300" distR="114300" simplePos="0" relativeHeight="251697152" behindDoc="1" locked="0" layoutInCell="1" allowOverlap="1" wp14:anchorId="1DBA5E68" wp14:editId="11C47508">
            <wp:simplePos x="0" y="0"/>
            <wp:positionH relativeFrom="column">
              <wp:posOffset>6354445</wp:posOffset>
            </wp:positionH>
            <wp:positionV relativeFrom="paragraph">
              <wp:posOffset>884555</wp:posOffset>
            </wp:positionV>
            <wp:extent cx="1451610" cy="1169670"/>
            <wp:effectExtent l="7620" t="0" r="3810" b="3810"/>
            <wp:wrapTight wrapText="bothSides">
              <wp:wrapPolygon edited="0">
                <wp:start x="113" y="21741"/>
                <wp:lineTo x="21373" y="21741"/>
                <wp:lineTo x="21373" y="281"/>
                <wp:lineTo x="113" y="281"/>
                <wp:lineTo x="113" y="21741"/>
              </wp:wrapPolygon>
            </wp:wrapTight>
            <wp:docPr id="136" name="Picture 136" descr="C:\Users\erica.r.evans\AppData\Local\Microsoft\Windows\Temporary Internet Files\Content.Outlook\6F02YGPV\IMG_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erica.r.evans\AppData\Local\Microsoft\Windows\Temporary Internet Files\Content.Outlook\6F02YGPV\IMG_39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161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5381AEDC" wp14:editId="311E0B5C">
            <wp:simplePos x="0" y="0"/>
            <wp:positionH relativeFrom="column">
              <wp:posOffset>3300095</wp:posOffset>
            </wp:positionH>
            <wp:positionV relativeFrom="paragraph">
              <wp:posOffset>4648835</wp:posOffset>
            </wp:positionV>
            <wp:extent cx="2005965" cy="1562735"/>
            <wp:effectExtent l="0" t="0" r="0" b="0"/>
            <wp:wrapTight wrapText="bothSides">
              <wp:wrapPolygon edited="0">
                <wp:start x="0" y="0"/>
                <wp:lineTo x="0" y="21328"/>
                <wp:lineTo x="21333" y="21328"/>
                <wp:lineTo x="21333" y="0"/>
                <wp:lineTo x="0" y="0"/>
              </wp:wrapPolygon>
            </wp:wrapTight>
            <wp:docPr id="138" name="Picture 138" descr="C:\Users\erica.r.evans\Desktop\IMG_39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erica.r.evans\Desktop\IMG_390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68A68F4D" wp14:editId="58D476BB">
            <wp:simplePos x="0" y="0"/>
            <wp:positionH relativeFrom="column">
              <wp:posOffset>3300095</wp:posOffset>
            </wp:positionH>
            <wp:positionV relativeFrom="paragraph">
              <wp:posOffset>2780030</wp:posOffset>
            </wp:positionV>
            <wp:extent cx="2005965" cy="1760220"/>
            <wp:effectExtent l="0" t="0" r="0" b="0"/>
            <wp:wrapTight wrapText="bothSides">
              <wp:wrapPolygon edited="0">
                <wp:start x="0" y="0"/>
                <wp:lineTo x="0" y="21273"/>
                <wp:lineTo x="21333" y="21273"/>
                <wp:lineTo x="21333" y="0"/>
                <wp:lineTo x="0" y="0"/>
              </wp:wrapPolygon>
            </wp:wrapTight>
            <wp:docPr id="131" name="Picture 131" descr="C:\Users\erica.r.evans\AppData\Local\Microsoft\Windows\Temporary Internet Files\Content.Outlook\6F02YGPV\IMG_3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erica.r.evans\AppData\Local\Microsoft\Windows\Temporary Internet Files\Content.Outlook\6F02YGPV\IMG_390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69DBC424" wp14:editId="2F007B9C">
            <wp:simplePos x="0" y="0"/>
            <wp:positionH relativeFrom="column">
              <wp:posOffset>3300095</wp:posOffset>
            </wp:positionH>
            <wp:positionV relativeFrom="paragraph">
              <wp:posOffset>964565</wp:posOffset>
            </wp:positionV>
            <wp:extent cx="2005965" cy="1746885"/>
            <wp:effectExtent l="0" t="0" r="0" b="5715"/>
            <wp:wrapTight wrapText="bothSides">
              <wp:wrapPolygon edited="0">
                <wp:start x="0" y="0"/>
                <wp:lineTo x="0" y="21435"/>
                <wp:lineTo x="21333" y="21435"/>
                <wp:lineTo x="21333" y="0"/>
                <wp:lineTo x="0" y="0"/>
              </wp:wrapPolygon>
            </wp:wrapTight>
            <wp:docPr id="130" name="Picture 130" descr="C:\Users\erica.r.evans\AppData\Local\Microsoft\Windows\Temporary Internet Files\Content.Outlook\6F02YGPV\IMG_3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erica.r.evans\AppData\Local\Microsoft\Windows\Temporary Internet Files\Content.Outlook\6F02YGPV\IMG_390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4092E40B" wp14:editId="5E4341B3">
            <wp:simplePos x="0" y="0"/>
            <wp:positionH relativeFrom="column">
              <wp:posOffset>7742555</wp:posOffset>
            </wp:positionH>
            <wp:positionV relativeFrom="paragraph">
              <wp:posOffset>5038090</wp:posOffset>
            </wp:positionV>
            <wp:extent cx="1521460" cy="934720"/>
            <wp:effectExtent l="7620" t="0" r="0" b="0"/>
            <wp:wrapTight wrapText="bothSides">
              <wp:wrapPolygon edited="0">
                <wp:start x="108" y="21776"/>
                <wp:lineTo x="21203" y="21776"/>
                <wp:lineTo x="21203" y="646"/>
                <wp:lineTo x="108" y="646"/>
                <wp:lineTo x="108" y="21776"/>
              </wp:wrapPolygon>
            </wp:wrapTight>
            <wp:docPr id="134" name="Picture 134" descr="C:\Users\erica.r.evans\AppData\Local\Microsoft\Windows\Temporary Internet Files\Content.Outlook\6F02YGPV\IMG_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erica.r.evans\AppData\Local\Microsoft\Windows\Temporary Internet Files\Content.Outlook\6F02YGPV\IMG_39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14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553C69B6" wp14:editId="09B0445C">
            <wp:simplePos x="0" y="0"/>
            <wp:positionH relativeFrom="column">
              <wp:posOffset>7787005</wp:posOffset>
            </wp:positionH>
            <wp:positionV relativeFrom="paragraph">
              <wp:posOffset>3465195</wp:posOffset>
            </wp:positionV>
            <wp:extent cx="1432560" cy="934720"/>
            <wp:effectExtent l="1270" t="0" r="0" b="0"/>
            <wp:wrapTight wrapText="bothSides">
              <wp:wrapPolygon edited="0">
                <wp:start x="19" y="21629"/>
                <wp:lineTo x="21274" y="21629"/>
                <wp:lineTo x="21274" y="499"/>
                <wp:lineTo x="19" y="499"/>
                <wp:lineTo x="19" y="21629"/>
              </wp:wrapPolygon>
            </wp:wrapTight>
            <wp:docPr id="132" name="Picture 132" descr="C:\Users\erica.r.evans\AppData\Local\Microsoft\Windows\Temporary Internet Files\Content.Outlook\6F02YGPV\IMG_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erica.r.evans\AppData\Local\Microsoft\Windows\Temporary Internet Files\Content.Outlook\6F02YGPV\IMG_39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325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A3B3DB6" wp14:editId="5DBB431C">
            <wp:simplePos x="0" y="0"/>
            <wp:positionH relativeFrom="column">
              <wp:posOffset>7882255</wp:posOffset>
            </wp:positionH>
            <wp:positionV relativeFrom="paragraph">
              <wp:posOffset>2037715</wp:posOffset>
            </wp:positionV>
            <wp:extent cx="1242060" cy="934720"/>
            <wp:effectExtent l="1270" t="0" r="0" b="0"/>
            <wp:wrapTight wrapText="bothSides">
              <wp:wrapPolygon edited="0">
                <wp:start x="22" y="21629"/>
                <wp:lineTo x="21225" y="21629"/>
                <wp:lineTo x="21225" y="499"/>
                <wp:lineTo x="22" y="499"/>
                <wp:lineTo x="22" y="21629"/>
              </wp:wrapPolygon>
            </wp:wrapTight>
            <wp:docPr id="133" name="Picture 133" descr="C:\Users\erica.r.evans\AppData\Local\Microsoft\Windows\Temporary Internet Files\Content.Outlook\6F02YGPV\IMG_3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erica.r.evans\AppData\Local\Microsoft\Windows\Temporary Internet Files\Content.Outlook\6F02YGPV\IMG_397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2060" cy="9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740A7AC3" wp14:editId="511472C4">
            <wp:simplePos x="0" y="0"/>
            <wp:positionH relativeFrom="column">
              <wp:posOffset>8035925</wp:posOffset>
            </wp:positionH>
            <wp:positionV relativeFrom="paragraph">
              <wp:posOffset>746760</wp:posOffset>
            </wp:positionV>
            <wp:extent cx="934720" cy="1049655"/>
            <wp:effectExtent l="0" t="0" r="0" b="0"/>
            <wp:wrapTight wrapText="bothSides">
              <wp:wrapPolygon edited="0">
                <wp:start x="0" y="0"/>
                <wp:lineTo x="0" y="21169"/>
                <wp:lineTo x="21130" y="21169"/>
                <wp:lineTo x="21130" y="0"/>
                <wp:lineTo x="0" y="0"/>
              </wp:wrapPolygon>
            </wp:wrapTight>
            <wp:docPr id="128" name="Picture 128" descr="C:\Users\erica.r.evans\AppData\Local\Microsoft\Windows\Temporary Internet Files\Content.Outlook\6F02YGPV\IMG_38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erica.r.evans\AppData\Local\Microsoft\Windows\Temporary Internet Files\Content.Outlook\6F02YGPV\IMG_389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>
                <wp:simplePos x="0" y="0"/>
                <wp:positionH relativeFrom="page">
                  <wp:posOffset>175895</wp:posOffset>
                </wp:positionH>
                <wp:positionV relativeFrom="page">
                  <wp:posOffset>1466850</wp:posOffset>
                </wp:positionV>
                <wp:extent cx="2758440" cy="5839460"/>
                <wp:effectExtent l="4445" t="0" r="0" b="0"/>
                <wp:wrapNone/>
                <wp:docPr id="3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58440" cy="583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4987" w:rsidRPr="00344987" w:rsidRDefault="00344987" w:rsidP="00344987">
                            <w:pPr>
                              <w:pStyle w:val="bodytext"/>
                              <w:spacing w:after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344987">
                              <w:rPr>
                                <w:sz w:val="40"/>
                                <w:szCs w:val="40"/>
                              </w:rPr>
                              <w:t>PACKAGES</w:t>
                            </w:r>
                          </w:p>
                          <w:p w:rsidR="00344987" w:rsidRDefault="00344987" w:rsidP="00C05E13">
                            <w:pPr>
                              <w:pStyle w:val="bodytext"/>
                              <w:spacing w:after="0"/>
                            </w:pPr>
                          </w:p>
                          <w:p w:rsidR="00344987" w:rsidRDefault="00344987" w:rsidP="00C05E13">
                            <w:pPr>
                              <w:pStyle w:val="bodytext"/>
                              <w:spacing w:after="0"/>
                            </w:pPr>
                          </w:p>
                          <w:p w:rsidR="00344987" w:rsidRDefault="00344987" w:rsidP="00C05E13">
                            <w:pPr>
                              <w:pStyle w:val="bodytext"/>
                              <w:spacing w:after="0"/>
                            </w:pPr>
                          </w:p>
                          <w:p w:rsidR="00C05E13" w:rsidRDefault="00C05E13" w:rsidP="00C05E13">
                            <w:pPr>
                              <w:pStyle w:val="bodytext"/>
                              <w:spacing w:after="0"/>
                            </w:pPr>
                            <w:r>
                              <w:t>Facility &amp; Food</w:t>
                            </w:r>
                            <w:r w:rsidR="00344987">
                              <w:t xml:space="preserve"> *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$150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C05E13" w:rsidRDefault="00C05E13" w:rsidP="00C05E13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Entrée (pizza or hotdog)</w:t>
                            </w:r>
                          </w:p>
                          <w:p w:rsidR="00C05E13" w:rsidRDefault="00C05E13" w:rsidP="00790BF3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Side (chips &amp; juice)</w:t>
                            </w:r>
                          </w:p>
                          <w:p w:rsidR="00790BF3" w:rsidRPr="00C05E13" w:rsidRDefault="00790BF3" w:rsidP="00790BF3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Popcorn Machine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Cotton Candy Machine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Snow Cone Machine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Karaoke/DJ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$350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9467C7" w:rsidP="00790BF3">
                            <w:pPr>
                              <w:pStyle w:val="bodytext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t xml:space="preserve">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(3 hours, $100/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addt’l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 xml:space="preserve"> hour)</w:t>
                            </w:r>
                          </w:p>
                          <w:p w:rsidR="009467C7" w:rsidRPr="009467C7" w:rsidRDefault="009467C7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9467C7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 xml:space="preserve">Bounce House 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$100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9467C7" w:rsidP="00790BF3">
                            <w:pPr>
                              <w:pStyle w:val="bodytext"/>
                              <w:spacing w:after="0"/>
                            </w:pPr>
                            <w:r>
                              <w:t xml:space="preserve">   </w:t>
                            </w:r>
                            <w:proofErr w:type="gramStart"/>
                            <w:r w:rsidR="00790BF3">
                              <w:t xml:space="preserve">( </w:t>
                            </w:r>
                            <w:r w:rsidR="00790BF3" w:rsidRPr="00790BF3">
                              <w:rPr>
                                <w:sz w:val="16"/>
                                <w:szCs w:val="16"/>
                              </w:rPr>
                              <w:t>w</w:t>
                            </w:r>
                            <w:proofErr w:type="gramEnd"/>
                            <w:r w:rsidR="00790BF3" w:rsidRPr="00790BF3">
                              <w:rPr>
                                <w:sz w:val="16"/>
                                <w:szCs w:val="16"/>
                              </w:rPr>
                              <w:t>/ water slide</w:t>
                            </w:r>
                            <w:r w:rsidR="00790BF3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Small Bounce House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Spider Man Character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Mickey Mouse Character</w:t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Minnie Mouse Character</w:t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</w:p>
                          <w:p w:rsidR="00790BF3" w:rsidRDefault="00790BF3" w:rsidP="00790BF3">
                            <w:pPr>
                              <w:pStyle w:val="bodytext"/>
                              <w:spacing w:after="0"/>
                            </w:pPr>
                            <w:r>
                              <w:t>SpongeBob Character</w:t>
                            </w:r>
                            <w:r w:rsidR="009467C7">
                              <w:tab/>
                            </w:r>
                            <w:r w:rsidR="009467C7">
                              <w:tab/>
                              <w:t>$50</w:t>
                            </w:r>
                            <w:r w:rsidR="009467C7">
                              <w:tab/>
                            </w:r>
                            <w:r w:rsidR="009467C7">
                              <w:rPr>
                                <w:rFonts w:ascii="Calibri" w:hAnsi="Calibri" w:cs="Calibri"/>
                              </w:rPr>
                              <w:t>⃝</w:t>
                            </w:r>
                          </w:p>
                          <w:p w:rsidR="00790BF3" w:rsidRDefault="00790BF3" w:rsidP="0086136F">
                            <w:pPr>
                              <w:pStyle w:val="bodytext"/>
                            </w:pPr>
                          </w:p>
                          <w:p w:rsidR="009467C7" w:rsidRDefault="00344987" w:rsidP="00790BF3">
                            <w:pPr>
                              <w:pStyle w:val="bodytext"/>
                            </w:pPr>
                            <w:r>
                              <w:tab/>
                            </w:r>
                            <w:r>
                              <w:tab/>
                              <w:t>Total</w:t>
                            </w:r>
                            <w:r>
                              <w:tab/>
                            </w:r>
                            <w:r>
                              <w:tab/>
                              <w:t>$_________</w:t>
                            </w:r>
                          </w:p>
                          <w:p w:rsidR="009467C7" w:rsidRDefault="009467C7" w:rsidP="00790BF3">
                            <w:pPr>
                              <w:pStyle w:val="bodytext"/>
                            </w:pPr>
                          </w:p>
                          <w:p w:rsidR="009467C7" w:rsidRDefault="009467C7" w:rsidP="00790BF3">
                            <w:pPr>
                              <w:pStyle w:val="bodytext"/>
                            </w:pPr>
                          </w:p>
                          <w:p w:rsidR="009467C7" w:rsidRDefault="009467C7" w:rsidP="00790BF3">
                            <w:pPr>
                              <w:pStyle w:val="bodytext"/>
                            </w:pPr>
                          </w:p>
                          <w:p w:rsidR="00FC49DE" w:rsidRPr="0086136F" w:rsidRDefault="00790BF3" w:rsidP="00790BF3">
                            <w:pPr>
                              <w:pStyle w:val="bodytext"/>
                            </w:pPr>
                            <w:r>
                              <w:t xml:space="preserve">* </w:t>
                            </w:r>
                            <w:r w:rsidR="00FC49DE" w:rsidRPr="0086136F">
                              <w:t>Th</w:t>
                            </w:r>
                            <w:r>
                              <w:t xml:space="preserve">e price listed above is for up to 10 children. </w:t>
                            </w:r>
                            <w:r w:rsidR="009467C7">
                              <w:t>For e</w:t>
                            </w:r>
                            <w:r>
                              <w:t>ach additional child</w:t>
                            </w:r>
                            <w:r w:rsidR="009467C7">
                              <w:t>, there</w:t>
                            </w:r>
                            <w:r>
                              <w:t xml:space="preserve"> will be</w:t>
                            </w:r>
                            <w:r w:rsidR="009467C7">
                              <w:t xml:space="preserve"> a</w:t>
                            </w:r>
                            <w:r>
                              <w:t xml:space="preserve"> $5</w:t>
                            </w:r>
                            <w:r w:rsidR="009467C7">
                              <w:t xml:space="preserve"> fee</w:t>
                            </w:r>
                            <w:r w:rsidR="00FC49DE" w:rsidRPr="0086136F">
                              <w:t>.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29" type="#_x0000_t202" style="position:absolute;margin-left:13.85pt;margin-top:115.5pt;width:217.2pt;height:459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" filled="f" stroked="f" strokeweight="0" insetpen="t">
                <o:lock v:ext="edit" shapetype="t"/>
                <v:textbox inset="2.85pt,2.85pt,2.85pt,2.85pt">
                  <w:txbxContent>
                    <w:p w:rsidR="00344987" w:rsidRPr="00344987" w:rsidRDefault="00344987" w:rsidP="00344987">
                      <w:pPr>
                        <w:pStyle w:val="bodytext"/>
                        <w:spacing w:after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344987">
                        <w:rPr>
                          <w:sz w:val="40"/>
                          <w:szCs w:val="40"/>
                        </w:rPr>
                        <w:t>PACKAGES</w:t>
                      </w:r>
                    </w:p>
                    <w:p w:rsidR="00344987" w:rsidRDefault="00344987" w:rsidP="00C05E13">
                      <w:pPr>
                        <w:pStyle w:val="bodytext"/>
                        <w:spacing w:after="0"/>
                      </w:pPr>
                    </w:p>
                    <w:p w:rsidR="00344987" w:rsidRDefault="00344987" w:rsidP="00C05E13">
                      <w:pPr>
                        <w:pStyle w:val="bodytext"/>
                        <w:spacing w:after="0"/>
                      </w:pPr>
                    </w:p>
                    <w:p w:rsidR="00344987" w:rsidRDefault="00344987" w:rsidP="00C05E13">
                      <w:pPr>
                        <w:pStyle w:val="bodytext"/>
                        <w:spacing w:after="0"/>
                      </w:pPr>
                    </w:p>
                    <w:p w:rsidR="00C05E13" w:rsidRDefault="00C05E13" w:rsidP="00C05E13">
                      <w:pPr>
                        <w:pStyle w:val="bodytext"/>
                        <w:spacing w:after="0"/>
                      </w:pPr>
                      <w:r>
                        <w:t>Facility &amp; Food</w:t>
                      </w:r>
                      <w:r w:rsidR="00344987">
                        <w:t xml:space="preserve"> *</w:t>
                      </w:r>
                      <w:r w:rsidR="009467C7">
                        <w:tab/>
                      </w:r>
                      <w:r w:rsidR="009467C7">
                        <w:tab/>
                        <w:t>$150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C05E13" w:rsidRDefault="00C05E13" w:rsidP="00C05E13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Entrée (pizza or hotdog)</w:t>
                      </w:r>
                    </w:p>
                    <w:p w:rsidR="00C05E13" w:rsidRDefault="00C05E13" w:rsidP="00790BF3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Side (chips &amp; juice)</w:t>
                      </w:r>
                    </w:p>
                    <w:p w:rsidR="00790BF3" w:rsidRPr="00C05E13" w:rsidRDefault="00790BF3" w:rsidP="00790BF3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Popcorn Machine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Cotton Candy Machine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Snow Cone Machine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Karaoke/DJ</w:t>
                      </w:r>
                      <w:r w:rsidR="009467C7">
                        <w:tab/>
                      </w:r>
                      <w:r w:rsidR="009467C7">
                        <w:tab/>
                      </w:r>
                      <w:r w:rsidR="009467C7">
                        <w:tab/>
                        <w:t>$350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9467C7" w:rsidP="00790BF3">
                      <w:pPr>
                        <w:pStyle w:val="bodytext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t xml:space="preserve">   </w:t>
                      </w:r>
                      <w:r>
                        <w:rPr>
                          <w:sz w:val="16"/>
                          <w:szCs w:val="16"/>
                        </w:rPr>
                        <w:t>(3 hours, $100/ addt’l hour)</w:t>
                      </w:r>
                    </w:p>
                    <w:p w:rsidR="009467C7" w:rsidRPr="009467C7" w:rsidRDefault="009467C7" w:rsidP="00790BF3">
                      <w:pPr>
                        <w:pStyle w:val="bodytext"/>
                        <w:spacing w:after="0"/>
                      </w:pPr>
                    </w:p>
                    <w:p w:rsidR="009467C7" w:rsidRDefault="00790BF3" w:rsidP="00790BF3">
                      <w:pPr>
                        <w:pStyle w:val="bodytext"/>
                        <w:spacing w:after="0"/>
                      </w:pPr>
                      <w:r>
                        <w:t xml:space="preserve">Bounce House </w:t>
                      </w:r>
                      <w:r w:rsidR="009467C7">
                        <w:tab/>
                      </w:r>
                      <w:r w:rsidR="009467C7">
                        <w:tab/>
                      </w:r>
                      <w:r w:rsidR="009467C7">
                        <w:tab/>
                        <w:t>$100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9467C7" w:rsidP="00790BF3">
                      <w:pPr>
                        <w:pStyle w:val="bodytext"/>
                        <w:spacing w:after="0"/>
                      </w:pPr>
                      <w:r>
                        <w:t xml:space="preserve">   </w:t>
                      </w:r>
                      <w:r w:rsidR="00790BF3">
                        <w:t xml:space="preserve">( </w:t>
                      </w:r>
                      <w:r w:rsidR="00790BF3" w:rsidRPr="00790BF3">
                        <w:rPr>
                          <w:sz w:val="16"/>
                          <w:szCs w:val="16"/>
                        </w:rPr>
                        <w:t>w/ water slide</w:t>
                      </w:r>
                      <w:r w:rsidR="00790BF3">
                        <w:rPr>
                          <w:sz w:val="16"/>
                          <w:szCs w:val="16"/>
                        </w:rPr>
                        <w:t>)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Small Bounce House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Spider Man Character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Mickey Mouse Character</w:t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Minnie Mouse Character</w:t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</w:p>
                    <w:p w:rsidR="00790BF3" w:rsidRDefault="00790BF3" w:rsidP="00790BF3">
                      <w:pPr>
                        <w:pStyle w:val="bodytext"/>
                        <w:spacing w:after="0"/>
                      </w:pPr>
                      <w:r>
                        <w:t>SpongeBob Character</w:t>
                      </w:r>
                      <w:r w:rsidR="009467C7">
                        <w:tab/>
                      </w:r>
                      <w:r w:rsidR="009467C7">
                        <w:tab/>
                        <w:t>$50</w:t>
                      </w:r>
                      <w:r w:rsidR="009467C7">
                        <w:tab/>
                      </w:r>
                      <w:r w:rsidR="009467C7">
                        <w:rPr>
                          <w:rFonts w:ascii="Calibri" w:hAnsi="Calibri" w:cs="Calibri"/>
                        </w:rPr>
                        <w:t>⃝</w:t>
                      </w:r>
                    </w:p>
                    <w:p w:rsidR="00790BF3" w:rsidRDefault="00790BF3" w:rsidP="0086136F">
                      <w:pPr>
                        <w:pStyle w:val="bodytext"/>
                      </w:pPr>
                    </w:p>
                    <w:p w:rsidR="009467C7" w:rsidRDefault="00344987" w:rsidP="00790BF3">
                      <w:pPr>
                        <w:pStyle w:val="bodytext"/>
                      </w:pPr>
                      <w:r>
                        <w:tab/>
                      </w:r>
                      <w:r>
                        <w:tab/>
                        <w:t>Total</w:t>
                      </w:r>
                      <w:r>
                        <w:tab/>
                      </w:r>
                      <w:r>
                        <w:tab/>
                        <w:t>$_________</w:t>
                      </w:r>
                    </w:p>
                    <w:p w:rsidR="009467C7" w:rsidRDefault="009467C7" w:rsidP="00790BF3">
                      <w:pPr>
                        <w:pStyle w:val="bodytext"/>
                      </w:pPr>
                    </w:p>
                    <w:p w:rsidR="009467C7" w:rsidRDefault="009467C7" w:rsidP="00790BF3">
                      <w:pPr>
                        <w:pStyle w:val="bodytext"/>
                      </w:pPr>
                    </w:p>
                    <w:p w:rsidR="009467C7" w:rsidRDefault="009467C7" w:rsidP="00790BF3">
                      <w:pPr>
                        <w:pStyle w:val="bodytext"/>
                      </w:pPr>
                    </w:p>
                    <w:p w:rsidR="00FC49DE" w:rsidRPr="0086136F" w:rsidRDefault="00790BF3" w:rsidP="00790BF3">
                      <w:pPr>
                        <w:pStyle w:val="bodytext"/>
                      </w:pPr>
                      <w:r>
                        <w:t xml:space="preserve">* </w:t>
                      </w:r>
                      <w:r w:rsidR="00FC49DE" w:rsidRPr="0086136F">
                        <w:t>Th</w:t>
                      </w:r>
                      <w:r>
                        <w:t xml:space="preserve">e price listed above is for up to 10 children. </w:t>
                      </w:r>
                      <w:r w:rsidR="009467C7">
                        <w:t>For e</w:t>
                      </w:r>
                      <w:r>
                        <w:t>ach additional child</w:t>
                      </w:r>
                      <w:r w:rsidR="009467C7">
                        <w:t>, there</w:t>
                      </w:r>
                      <w:r>
                        <w:t xml:space="preserve"> will be</w:t>
                      </w:r>
                      <w:r w:rsidR="009467C7">
                        <w:t xml:space="preserve"> a</w:t>
                      </w:r>
                      <w:r>
                        <w:t xml:space="preserve"> $5</w:t>
                      </w:r>
                      <w:r w:rsidR="009467C7">
                        <w:t xml:space="preserve"> fee</w:t>
                      </w:r>
                      <w:r w:rsidR="00FC49DE" w:rsidRPr="0086136F"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>
                <wp:simplePos x="0" y="0"/>
                <wp:positionH relativeFrom="page">
                  <wp:posOffset>225425</wp:posOffset>
                </wp:positionH>
                <wp:positionV relativeFrom="page">
                  <wp:posOffset>814070</wp:posOffset>
                </wp:positionV>
                <wp:extent cx="9220200" cy="428625"/>
                <wp:effectExtent l="0" t="4445" r="3175" b="0"/>
                <wp:wrapNone/>
                <wp:docPr id="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9220200" cy="4286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A643C" w:rsidRDefault="00BA643C">
                            <w:r w:rsidRPr="00BA643C">
                              <w:rPr>
                                <w:color w:val="C00000"/>
                                <w:sz w:val="52"/>
                                <w:szCs w:val="52"/>
                              </w:rPr>
                              <w:t>BIRTHDAY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   </w:t>
                            </w:r>
                            <w:r w:rsidR="001A2A86">
                              <w:tab/>
                            </w:r>
                            <w:r w:rsidR="001A2A86">
                              <w:tab/>
                            </w:r>
                            <w:r w:rsidRPr="00BA643C">
                              <w:rPr>
                                <w:color w:val="C00000"/>
                                <w:sz w:val="52"/>
                                <w:szCs w:val="52"/>
                              </w:rPr>
                              <w:t>PARTY</w:t>
                            </w:r>
                            <w:r w:rsidRPr="00BA643C">
                              <w:rPr>
                                <w:color w:val="C00000"/>
                                <w:sz w:val="52"/>
                                <w:szCs w:val="52"/>
                              </w:rP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BA643C">
                              <w:rPr>
                                <w:color w:val="C00000"/>
                                <w:sz w:val="52"/>
                                <w:szCs w:val="52"/>
                              </w:rPr>
                              <w:t>RESULTZ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30" style="position:absolute;margin-left:17.75pt;margin-top:64.1pt;width:726pt;height:33.7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" fillcolor="#ffc000" stroked="f" strokeweight="0" insetpen="t">
                <v:shadow color="#ccc"/>
                <o:lock v:ext="edit" shapetype="t"/>
                <v:textbox inset="2.88pt,2.88pt,2.88pt,2.88pt">
                  <w:txbxContent>
                    <w:p w:rsidR="00BA643C" w:rsidRDefault="00BA643C">
                      <w:r w:rsidRPr="00BA643C">
                        <w:rPr>
                          <w:color w:val="C00000"/>
                          <w:sz w:val="52"/>
                          <w:szCs w:val="52"/>
                        </w:rPr>
                        <w:t>BIRTHDAY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   </w:t>
                      </w:r>
                      <w:r w:rsidR="001A2A86">
                        <w:tab/>
                      </w:r>
                      <w:r w:rsidR="001A2A86">
                        <w:tab/>
                      </w:r>
                      <w:r w:rsidRPr="00BA643C">
                        <w:rPr>
                          <w:color w:val="C00000"/>
                          <w:sz w:val="52"/>
                          <w:szCs w:val="52"/>
                        </w:rPr>
                        <w:t>PARTY</w:t>
                      </w:r>
                      <w:r w:rsidRPr="00BA643C">
                        <w:rPr>
                          <w:color w:val="C00000"/>
                          <w:sz w:val="52"/>
                          <w:szCs w:val="52"/>
                        </w:rPr>
                        <w:tab/>
                      </w:r>
                      <w:r>
                        <w:tab/>
                      </w:r>
                      <w:r>
                        <w:tab/>
                      </w:r>
                      <w:bookmarkStart w:id="1" w:name="_GoBack"/>
                      <w:bookmarkEnd w:id="1"/>
                      <w:r>
                        <w:tab/>
                      </w:r>
                      <w:r w:rsidRPr="00BA643C">
                        <w:rPr>
                          <w:color w:val="C00000"/>
                          <w:sz w:val="52"/>
                          <w:szCs w:val="52"/>
                        </w:rPr>
                        <w:t>RESULTZ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6514AF" w:rsidSect="00807C16">
      <w:type w:val="nextColumn"/>
      <w:pgSz w:w="15840" w:h="12240" w:orient="landscape" w:code="1"/>
      <w:pgMar w:top="878" w:right="864" w:bottom="878" w:left="864" w:header="720" w:footer="720" w:gutter="0"/>
      <w:cols w:space="720"/>
      <w:docGrid w:linePitch="2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2F56D3"/>
    <w:multiLevelType w:val="hybridMultilevel"/>
    <w:tmpl w:val="1DF48448"/>
    <w:lvl w:ilvl="0" w:tplc="04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0E0"/>
    <w:rsid w:val="000307B4"/>
    <w:rsid w:val="00044C88"/>
    <w:rsid w:val="00065640"/>
    <w:rsid w:val="000C0A51"/>
    <w:rsid w:val="001213B0"/>
    <w:rsid w:val="00144C64"/>
    <w:rsid w:val="00183DF2"/>
    <w:rsid w:val="001A2A86"/>
    <w:rsid w:val="001A43A0"/>
    <w:rsid w:val="001C49BE"/>
    <w:rsid w:val="001F2C05"/>
    <w:rsid w:val="0021040F"/>
    <w:rsid w:val="00316830"/>
    <w:rsid w:val="00326E31"/>
    <w:rsid w:val="00344987"/>
    <w:rsid w:val="00360948"/>
    <w:rsid w:val="003E6F76"/>
    <w:rsid w:val="003F0620"/>
    <w:rsid w:val="0048185E"/>
    <w:rsid w:val="004940C5"/>
    <w:rsid w:val="004F144E"/>
    <w:rsid w:val="00506068"/>
    <w:rsid w:val="005063B3"/>
    <w:rsid w:val="00544B31"/>
    <w:rsid w:val="005D3805"/>
    <w:rsid w:val="00630AC0"/>
    <w:rsid w:val="006514AF"/>
    <w:rsid w:val="00656B3B"/>
    <w:rsid w:val="00712F60"/>
    <w:rsid w:val="00790BF3"/>
    <w:rsid w:val="007929B8"/>
    <w:rsid w:val="00807C16"/>
    <w:rsid w:val="008500E0"/>
    <w:rsid w:val="0086136F"/>
    <w:rsid w:val="00894B19"/>
    <w:rsid w:val="008C12C3"/>
    <w:rsid w:val="0091413D"/>
    <w:rsid w:val="009467C7"/>
    <w:rsid w:val="00A20049"/>
    <w:rsid w:val="00AC3CE9"/>
    <w:rsid w:val="00B666BD"/>
    <w:rsid w:val="00BA643C"/>
    <w:rsid w:val="00C05E13"/>
    <w:rsid w:val="00C0656E"/>
    <w:rsid w:val="00CC78D8"/>
    <w:rsid w:val="00D80EAB"/>
    <w:rsid w:val="00DA365B"/>
    <w:rsid w:val="00DB4A0E"/>
    <w:rsid w:val="00EE0B7E"/>
    <w:rsid w:val="00F172A0"/>
    <w:rsid w:val="00FB0115"/>
    <w:rsid w:val="00FC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1">
      <o:colormru v:ext="edit" colors="#d3cea1,#dda507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character" w:styleId="Hyperlink">
    <w:name w:val="Hyperlink"/>
    <w:uiPriority w:val="99"/>
    <w:unhideWhenUsed/>
    <w:rsid w:val="008500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4B19"/>
    <w:rPr>
      <w:rFonts w:ascii="Tahoma" w:hAnsi="Tahoma" w:cs="Tahoma"/>
      <w:color w:val="000000"/>
      <w:kern w:val="28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0A51"/>
    <w:pPr>
      <w:spacing w:after="180" w:line="271" w:lineRule="auto"/>
    </w:pPr>
    <w:rPr>
      <w:rFonts w:ascii="Arial" w:hAnsi="Arial"/>
      <w:color w:val="000000"/>
      <w:kern w:val="28"/>
    </w:rPr>
  </w:style>
  <w:style w:type="paragraph" w:styleId="Heading1">
    <w:name w:val="heading 1"/>
    <w:basedOn w:val="companyname"/>
    <w:next w:val="Normal"/>
    <w:qFormat/>
    <w:rsid w:val="00316830"/>
    <w:pPr>
      <w:outlineLvl w:val="0"/>
    </w:pPr>
  </w:style>
  <w:style w:type="paragraph" w:styleId="Heading2">
    <w:name w:val="heading 2"/>
    <w:basedOn w:val="titlename"/>
    <w:next w:val="Normal"/>
    <w:qFormat/>
    <w:rsid w:val="000C0A51"/>
    <w:pPr>
      <w:spacing w:after="240"/>
      <w:outlineLvl w:val="1"/>
    </w:pPr>
  </w:style>
  <w:style w:type="paragraph" w:styleId="Heading3">
    <w:name w:val="heading 3"/>
    <w:basedOn w:val="Heading2"/>
    <w:next w:val="Normal"/>
    <w:qFormat/>
    <w:rsid w:val="000C0A51"/>
    <w:pPr>
      <w:spacing w:after="120"/>
      <w:outlineLvl w:val="2"/>
    </w:pPr>
    <w:rPr>
      <w:sz w:val="32"/>
      <w:szCs w:val="32"/>
    </w:rPr>
  </w:style>
  <w:style w:type="paragraph" w:styleId="Heading4">
    <w:name w:val="heading 4"/>
    <w:qFormat/>
    <w:rsid w:val="0086136F"/>
    <w:pPr>
      <w:spacing w:after="160" w:line="271" w:lineRule="auto"/>
      <w:outlineLvl w:val="3"/>
    </w:pPr>
    <w:rPr>
      <w:rFonts w:ascii="Arial" w:hAnsi="Arial"/>
      <w:b/>
      <w:bCs/>
      <w:color w:val="333333"/>
      <w:kern w:val="28"/>
      <w:sz w:val="22"/>
      <w:szCs w:val="16"/>
    </w:rPr>
  </w:style>
  <w:style w:type="paragraph" w:styleId="Heading7">
    <w:name w:val="heading 7"/>
    <w:qFormat/>
    <w:rsid w:val="006514AF"/>
    <w:pPr>
      <w:spacing w:line="271" w:lineRule="auto"/>
      <w:outlineLvl w:val="6"/>
    </w:pPr>
    <w:rPr>
      <w:rFonts w:ascii="Arial Rounded MT Bold" w:hAnsi="Arial Rounded MT Bold"/>
      <w:b/>
      <w:bCs/>
      <w:color w:val="000000"/>
      <w:kern w:val="28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ption1">
    <w:name w:val="Caption1"/>
    <w:basedOn w:val="Normal"/>
    <w:rsid w:val="00044C88"/>
    <w:pPr>
      <w:spacing w:after="0" w:line="240" w:lineRule="auto"/>
      <w:jc w:val="center"/>
    </w:pPr>
    <w:rPr>
      <w:rFonts w:cs="Arial"/>
    </w:rPr>
  </w:style>
  <w:style w:type="paragraph" w:customStyle="1" w:styleId="bodytext">
    <w:name w:val="bodytext"/>
    <w:rsid w:val="00316830"/>
    <w:pPr>
      <w:spacing w:after="120"/>
    </w:pPr>
    <w:rPr>
      <w:rFonts w:ascii="Arial" w:hAnsi="Arial"/>
      <w:color w:val="000000"/>
      <w:kern w:val="28"/>
    </w:rPr>
  </w:style>
  <w:style w:type="paragraph" w:customStyle="1" w:styleId="Address1">
    <w:name w:val="Address1"/>
    <w:basedOn w:val="bodytext2"/>
    <w:rsid w:val="000C0A51"/>
    <w:rPr>
      <w:i w:val="0"/>
    </w:rPr>
  </w:style>
  <w:style w:type="paragraph" w:customStyle="1" w:styleId="companyname">
    <w:name w:val="company name"/>
    <w:basedOn w:val="Normal"/>
    <w:rsid w:val="00316830"/>
    <w:pPr>
      <w:spacing w:after="0" w:line="240" w:lineRule="auto"/>
    </w:pPr>
    <w:rPr>
      <w:b/>
      <w:color w:val="FFFFFF"/>
      <w:spacing w:val="20"/>
      <w:sz w:val="24"/>
      <w:szCs w:val="24"/>
    </w:rPr>
  </w:style>
  <w:style w:type="paragraph" w:customStyle="1" w:styleId="titlename">
    <w:name w:val="titlename"/>
    <w:basedOn w:val="Normal"/>
    <w:rsid w:val="00316830"/>
    <w:pPr>
      <w:spacing w:after="0" w:line="240" w:lineRule="auto"/>
    </w:pPr>
    <w:rPr>
      <w:rFonts w:ascii="Garamond" w:hAnsi="Garamond" w:cs="Arial"/>
      <w:b/>
      <w:sz w:val="36"/>
      <w:szCs w:val="36"/>
    </w:rPr>
  </w:style>
  <w:style w:type="paragraph" w:customStyle="1" w:styleId="bodytext2">
    <w:name w:val="bodytext2"/>
    <w:rsid w:val="00316830"/>
    <w:pPr>
      <w:spacing w:after="120"/>
    </w:pPr>
    <w:rPr>
      <w:rFonts w:ascii="Arial" w:hAnsi="Arial"/>
      <w:i/>
      <w:color w:val="000000"/>
      <w:kern w:val="28"/>
      <w:sz w:val="18"/>
      <w:szCs w:val="18"/>
    </w:rPr>
  </w:style>
  <w:style w:type="paragraph" w:customStyle="1" w:styleId="tagline">
    <w:name w:val="tagline"/>
    <w:basedOn w:val="Normal"/>
    <w:rsid w:val="00316830"/>
    <w:pPr>
      <w:spacing w:after="0" w:line="240" w:lineRule="auto"/>
    </w:pPr>
    <w:rPr>
      <w:i/>
      <w:sz w:val="24"/>
      <w:szCs w:val="24"/>
    </w:rPr>
  </w:style>
  <w:style w:type="paragraph" w:customStyle="1" w:styleId="Style1">
    <w:name w:val="Style1"/>
    <w:rsid w:val="00044C88"/>
    <w:rPr>
      <w:rFonts w:ascii="Arial" w:hAnsi="Arial"/>
      <w:color w:val="000000"/>
      <w:kern w:val="28"/>
      <w:sz w:val="18"/>
      <w:szCs w:val="18"/>
    </w:rPr>
  </w:style>
  <w:style w:type="paragraph" w:customStyle="1" w:styleId="Address2">
    <w:name w:val="Address 2"/>
    <w:link w:val="Address2Char"/>
    <w:rsid w:val="00044C88"/>
    <w:rPr>
      <w:rFonts w:ascii="Arial" w:hAnsi="Arial"/>
      <w:b/>
      <w:color w:val="000000"/>
      <w:kern w:val="28"/>
      <w:sz w:val="18"/>
      <w:szCs w:val="18"/>
    </w:rPr>
  </w:style>
  <w:style w:type="character" w:customStyle="1" w:styleId="Address2Char">
    <w:name w:val="Address 2 Char"/>
    <w:link w:val="Address2"/>
    <w:rsid w:val="00044C88"/>
    <w:rPr>
      <w:rFonts w:ascii="Arial" w:hAnsi="Arial"/>
      <w:b/>
      <w:color w:val="000000"/>
      <w:kern w:val="28"/>
      <w:sz w:val="18"/>
      <w:szCs w:val="18"/>
      <w:lang w:val="en-US" w:eastAsia="en-US" w:bidi="ar-SA"/>
    </w:rPr>
  </w:style>
  <w:style w:type="character" w:styleId="Hyperlink">
    <w:name w:val="Hyperlink"/>
    <w:uiPriority w:val="99"/>
    <w:unhideWhenUsed/>
    <w:rsid w:val="008500E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4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94B19"/>
    <w:rPr>
      <w:rFonts w:ascii="Tahoma" w:hAnsi="Tahoma" w:cs="Tahoma"/>
      <w:color w:val="000000"/>
      <w:kern w:val="2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3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0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7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5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48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64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07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126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56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42636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1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968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919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452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3646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744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595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7371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5245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55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368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1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9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846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55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10589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2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203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6550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814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262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830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8084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19004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69011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1.e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0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ca.r.evans\AppData\Roaming\Microsoft\Templates\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6F775-1F55-4F86-8FFD-0C0371816E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259</TotalTime>
  <Pages>2</Pages>
  <Words>12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NMCI</Company>
  <LinksUpToDate>false</LinksUpToDate>
  <CharactersWithSpaces>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Evans, Erica R YN2 TPU Norfolk, N142</dc:creator>
  <cp:lastModifiedBy>Evans, Erica R YN2 TPU Norfolk, N142</cp:lastModifiedBy>
  <cp:revision>3</cp:revision>
  <cp:lastPrinted>2017-04-07T17:26:00Z</cp:lastPrinted>
  <dcterms:created xsi:type="dcterms:W3CDTF">2017-04-07T12:48:00Z</dcterms:created>
  <dcterms:modified xsi:type="dcterms:W3CDTF">2017-04-11T13:21:00Z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TC060873601033</vt:lpwstr>
  </property>
</Properties>
</file>